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E55" w:rsidRDefault="00477137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5E55" w:rsidRDefault="00477137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5E55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E55"/>
    <w:rsid w:val="00477137"/>
    <w:rsid w:val="004E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A15477-F50F-4EA3-838F-D8513FBED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5DE78E5E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2020-09-21T11:02:00Z</dcterms:created>
  <dcterms:modified xsi:type="dcterms:W3CDTF">2020-09-21T11:02:00Z</dcterms:modified>
</cp:coreProperties>
</file>