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49D" w:rsidRDefault="00D00FD2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549D" w:rsidRDefault="00D00FD2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549D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49D"/>
    <w:rsid w:val="00B2549D"/>
    <w:rsid w:val="00D00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5BB6F6-EDBA-4A45-944A-B8CEBC0A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2215C2FE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Jankowski</dc:creator>
  <cp:keywords/>
  <cp:lastModifiedBy>Damian Jankowski</cp:lastModifiedBy>
  <cp:revision>2</cp:revision>
  <dcterms:created xsi:type="dcterms:W3CDTF">2020-09-15T12:40:00Z</dcterms:created>
  <dcterms:modified xsi:type="dcterms:W3CDTF">2020-09-15T12:40:00Z</dcterms:modified>
</cp:coreProperties>
</file>