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0FF" w:rsidRDefault="00CC59EC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40FF" w:rsidRDefault="00CC59EC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40FF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0FF"/>
    <w:rsid w:val="001640FF"/>
    <w:rsid w:val="00CC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4265B6-F5B3-49F6-A62A-53A08DA6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43CF693C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2020-09-15T12:42:00Z</dcterms:created>
  <dcterms:modified xsi:type="dcterms:W3CDTF">2020-09-15T12:42:00Z</dcterms:modified>
</cp:coreProperties>
</file>