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9CA" w:rsidRDefault="00B96112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329CA" w:rsidRDefault="00B96112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29CA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9CA"/>
    <w:rsid w:val="005329CA"/>
    <w:rsid w:val="00B96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F34031-8833-4025-B016-A70C7E4A4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5ED586C1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Jankowski</dc:creator>
  <cp:keywords/>
  <cp:lastModifiedBy>Damian Jankowski</cp:lastModifiedBy>
  <cp:revision>2</cp:revision>
  <dcterms:created xsi:type="dcterms:W3CDTF">2020-09-15T12:32:00Z</dcterms:created>
  <dcterms:modified xsi:type="dcterms:W3CDTF">2020-09-15T12:32:00Z</dcterms:modified>
</cp:coreProperties>
</file>