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86B" w:rsidRDefault="00FC6274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386B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86B"/>
    <w:rsid w:val="00E9386B"/>
    <w:rsid w:val="00FC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C0F2E-522F-495C-B712-770C79ACB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BA41D3C8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2020-09-15T12:30:00Z</dcterms:created>
  <dcterms:modified xsi:type="dcterms:W3CDTF">2020-09-15T12:30:00Z</dcterms:modified>
</cp:coreProperties>
</file>