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D10" w:rsidRDefault="002013AB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1D10" w:rsidRDefault="002013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1D10" w:rsidRDefault="002013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1D10" w:rsidRDefault="002013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1D10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D10"/>
    <w:rsid w:val="002013AB"/>
    <w:rsid w:val="0024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6A4598-07CD-4C35-A78B-766D20E3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F0F0E427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2020-09-14T10:36:00Z</dcterms:created>
  <dcterms:modified xsi:type="dcterms:W3CDTF">2020-09-14T10:36:00Z</dcterms:modified>
</cp:coreProperties>
</file>