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32A" w:rsidRDefault="00742734">
      <w:pPr>
        <w:spacing w:after="0"/>
        <w:ind w:left="-1440" w:right="10469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9C732A" w:rsidRDefault="00742734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732A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32A"/>
    <w:rsid w:val="00742734"/>
    <w:rsid w:val="009C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6DCD7E-E966-4463-872C-879391F6F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344FA56E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Jankowski</dc:creator>
  <cp:keywords/>
  <cp:lastModifiedBy>Damian Jankowski</cp:lastModifiedBy>
  <cp:revision>2</cp:revision>
  <dcterms:created xsi:type="dcterms:W3CDTF">2020-09-14T10:30:00Z</dcterms:created>
  <dcterms:modified xsi:type="dcterms:W3CDTF">2020-09-14T10:30:00Z</dcterms:modified>
</cp:coreProperties>
</file>