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0A1" w:rsidRDefault="00BD04A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30A1" w:rsidRDefault="00BD04A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30A1" w:rsidRDefault="00BD04A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30A1" w:rsidRDefault="00BD04A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30A1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0A1"/>
    <w:rsid w:val="00BD04A6"/>
    <w:rsid w:val="00F7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4706CB-2876-494E-B04A-C74B5F2A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1FAC06D0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2020-09-11T10:50:00Z</dcterms:created>
  <dcterms:modified xsi:type="dcterms:W3CDTF">2020-09-11T10:50:00Z</dcterms:modified>
</cp:coreProperties>
</file>