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6C6" w:rsidRDefault="005112E3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46C6" w:rsidRDefault="005112E3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146C6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6C6"/>
    <w:rsid w:val="005112E3"/>
    <w:rsid w:val="00B14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52C9BE-4D00-4E41-AC2B-1F9BAAFED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7DB13B7E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Jankowski</dc:creator>
  <cp:keywords/>
  <cp:lastModifiedBy>Damian Jankowski</cp:lastModifiedBy>
  <cp:revision>2</cp:revision>
  <dcterms:created xsi:type="dcterms:W3CDTF">2020-09-10T08:10:00Z</dcterms:created>
  <dcterms:modified xsi:type="dcterms:W3CDTF">2020-09-10T08:10:00Z</dcterms:modified>
</cp:coreProperties>
</file>