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6B7" w:rsidRDefault="0008295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16B7" w:rsidRDefault="0008295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16B7" w:rsidRDefault="0008295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16B7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B7"/>
    <w:rsid w:val="0008295C"/>
    <w:rsid w:val="001E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D76C90-FB39-4C29-9484-2B21C97E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7FCE6AAA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2020-09-10T08:13:00Z</dcterms:created>
  <dcterms:modified xsi:type="dcterms:W3CDTF">2020-09-10T08:13:00Z</dcterms:modified>
</cp:coreProperties>
</file>