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4B6" w:rsidRDefault="005A1166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54B6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4B6"/>
    <w:rsid w:val="005A1166"/>
    <w:rsid w:val="00C9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CD0899-8E99-4E73-800B-1920B8AEE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12C5133F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Jankowski</dc:creator>
  <cp:keywords/>
  <cp:lastModifiedBy>Damian Jankowski</cp:lastModifiedBy>
  <cp:revision>2</cp:revision>
  <dcterms:created xsi:type="dcterms:W3CDTF">2020-09-21T11:02:00Z</dcterms:created>
  <dcterms:modified xsi:type="dcterms:W3CDTF">2020-09-21T11:02:00Z</dcterms:modified>
</cp:coreProperties>
</file>