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B42" w:rsidRDefault="000211B9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B42" w:rsidRDefault="000211B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B42" w:rsidRDefault="000211B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5B42" w:rsidRDefault="000211B9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5B42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B42"/>
    <w:rsid w:val="000211B9"/>
    <w:rsid w:val="00225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9C25D1-C826-4953-BF4E-412D79AF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4C0B8EDF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Jankowski</dc:creator>
  <cp:keywords/>
  <cp:lastModifiedBy>Damian Jankowski</cp:lastModifiedBy>
  <cp:revision>2</cp:revision>
  <dcterms:created xsi:type="dcterms:W3CDTF">2020-09-14T10:19:00Z</dcterms:created>
  <dcterms:modified xsi:type="dcterms:W3CDTF">2020-09-14T10:19:00Z</dcterms:modified>
</cp:coreProperties>
</file>