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508" w:rsidRPr="00550508" w:rsidRDefault="00550508" w:rsidP="00D76F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7C3028" w:rsidRPr="00D76F9D" w:rsidRDefault="000B3408" w:rsidP="00D76F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UCHWAŁA NR 311/20</w:t>
      </w:r>
    </w:p>
    <w:p w:rsidR="00D76F9D" w:rsidRP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  <w:r w:rsidRPr="00D76F9D">
        <w:rPr>
          <w:rFonts w:ascii="Times New Roman" w:hAnsi="Times New Roman" w:cs="Times New Roman"/>
          <w:b/>
          <w:sz w:val="24"/>
        </w:rPr>
        <w:t>ZARZĄDU POWIATU JAROCIŃSKIEGO</w:t>
      </w:r>
    </w:p>
    <w:p w:rsidR="00D76F9D" w:rsidRPr="00D76F9D" w:rsidRDefault="002115CC" w:rsidP="00D76F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 dnia </w:t>
      </w:r>
      <w:r w:rsidR="000B3408">
        <w:rPr>
          <w:rFonts w:ascii="Times New Roman" w:hAnsi="Times New Roman" w:cs="Times New Roman"/>
          <w:b/>
          <w:sz w:val="24"/>
        </w:rPr>
        <w:t xml:space="preserve">27 maja 2020 r.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76F9D" w:rsidRP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</w:p>
    <w:p w:rsid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  <w:r w:rsidRPr="00D76F9D">
        <w:rPr>
          <w:rFonts w:ascii="Times New Roman" w:hAnsi="Times New Roman" w:cs="Times New Roman"/>
          <w:b/>
          <w:sz w:val="24"/>
        </w:rPr>
        <w:t xml:space="preserve">w sprawie podania do publicznej wiadomości informacji, o których mowa </w:t>
      </w:r>
      <w:r w:rsidR="00D22135">
        <w:rPr>
          <w:rFonts w:ascii="Times New Roman" w:hAnsi="Times New Roman" w:cs="Times New Roman"/>
          <w:b/>
          <w:sz w:val="24"/>
        </w:rPr>
        <w:br/>
      </w:r>
      <w:r w:rsidRPr="00D76F9D">
        <w:rPr>
          <w:rFonts w:ascii="Times New Roman" w:hAnsi="Times New Roman" w:cs="Times New Roman"/>
          <w:b/>
          <w:sz w:val="24"/>
        </w:rPr>
        <w:t>w art. 37 ust. 1 pkt 2 ustawy z dnia 27 sierpnia 2009 r. o finansach publicznych</w:t>
      </w:r>
    </w:p>
    <w:p w:rsid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</w:p>
    <w:p w:rsidR="00D76F9D" w:rsidRDefault="00D76F9D" w:rsidP="00D76F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Na podstawie art. 37 ust. 1 pkt 2 ustawy z dnia 27 sierpnia 2009 r. o fina</w:t>
      </w:r>
      <w:r w:rsidR="0040714B">
        <w:rPr>
          <w:rFonts w:ascii="Times New Roman" w:hAnsi="Times New Roman" w:cs="Times New Roman"/>
          <w:sz w:val="24"/>
        </w:rPr>
        <w:t>nsach publicznych (Dz. U. z 2019</w:t>
      </w:r>
      <w:r>
        <w:rPr>
          <w:rFonts w:ascii="Times New Roman" w:hAnsi="Times New Roman" w:cs="Times New Roman"/>
          <w:sz w:val="24"/>
        </w:rPr>
        <w:t xml:space="preserve"> r. poz. </w:t>
      </w:r>
      <w:r w:rsidR="0040714B">
        <w:rPr>
          <w:rFonts w:ascii="Times New Roman" w:hAnsi="Times New Roman" w:cs="Times New Roman"/>
          <w:sz w:val="24"/>
        </w:rPr>
        <w:t>869</w:t>
      </w:r>
      <w:r w:rsidR="00EC7A51">
        <w:rPr>
          <w:rFonts w:ascii="Times New Roman" w:hAnsi="Times New Roman" w:cs="Times New Roman"/>
          <w:sz w:val="24"/>
        </w:rPr>
        <w:t xml:space="preserve"> ze zm.</w:t>
      </w:r>
      <w:r>
        <w:rPr>
          <w:rFonts w:ascii="Times New Roman" w:hAnsi="Times New Roman" w:cs="Times New Roman"/>
          <w:sz w:val="24"/>
        </w:rPr>
        <w:t>) uchwala się, co następuje</w:t>
      </w:r>
      <w:r w:rsidR="002A163D">
        <w:rPr>
          <w:rFonts w:ascii="Times New Roman" w:hAnsi="Times New Roman" w:cs="Times New Roman"/>
          <w:sz w:val="24"/>
        </w:rPr>
        <w:t>:</w:t>
      </w:r>
    </w:p>
    <w:p w:rsidR="00D76F9D" w:rsidRDefault="00D76F9D" w:rsidP="00D76F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§1.</w:t>
      </w:r>
      <w:r>
        <w:rPr>
          <w:rFonts w:ascii="Times New Roman" w:hAnsi="Times New Roman" w:cs="Times New Roman"/>
          <w:sz w:val="24"/>
        </w:rPr>
        <w:t xml:space="preserve"> Podaje się do publicznej wiadomości informację obejmującą: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Dane dotyczące wykonania budżetu Powiatu Jarocińskiego w </w:t>
      </w:r>
      <w:r w:rsidR="005D1F30">
        <w:rPr>
          <w:rFonts w:ascii="Times New Roman" w:hAnsi="Times New Roman" w:cs="Times New Roman"/>
          <w:sz w:val="24"/>
        </w:rPr>
        <w:t>roku budżetowym 2019</w:t>
      </w:r>
      <w:r w:rsidR="00836126">
        <w:rPr>
          <w:rFonts w:ascii="Times New Roman" w:hAnsi="Times New Roman" w:cs="Times New Roman"/>
          <w:sz w:val="24"/>
        </w:rPr>
        <w:t>, w tym kwotę ndawyżki</w:t>
      </w:r>
      <w:r>
        <w:rPr>
          <w:rFonts w:ascii="Times New Roman" w:hAnsi="Times New Roman" w:cs="Times New Roman"/>
          <w:sz w:val="24"/>
        </w:rPr>
        <w:t>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Kwotę wykorzystanych środków, o których mowa w art. 5 ust. 1 pkt 2 ustawy z dnia 27 sierpnia 2009 r. o finansach publicznych;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Kwotę zobowiązań, o których mowa w art. 72 ust. 1 pkt 4 ustawy z dnia </w:t>
      </w:r>
      <w:r w:rsidR="00D22135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27 sierpnia 2009 r. o finansach publicznych;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Kwotę dotacji otrzymanych z budżetów jednostek samorządu terytorialnego oraz kwoty dotacji udzielonych innym jednostkom samorządu terytorialnego;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udzielonych poręczeń i gwarancji, z wymienieniem podmiotów, których gwarancje i poręczenia dotyczą;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osób prawn</w:t>
      </w:r>
      <w:r w:rsidR="00E96E1A">
        <w:rPr>
          <w:rFonts w:ascii="Times New Roman" w:hAnsi="Times New Roman" w:cs="Times New Roman"/>
          <w:sz w:val="24"/>
        </w:rPr>
        <w:t>ych i fizycznych oraz jednostek organizacyjnych nieposiadających osobowości prawnej, którym w zakresie podatków lub opłat udzielono ulg, umorzeń lub rozłożono na spłatę na raty w kwocie</w:t>
      </w:r>
      <w:r w:rsidR="00066598">
        <w:rPr>
          <w:rFonts w:ascii="Times New Roman" w:hAnsi="Times New Roman" w:cs="Times New Roman"/>
          <w:sz w:val="24"/>
        </w:rPr>
        <w:t xml:space="preserve"> przewyższającej łącznie 500 zł</w:t>
      </w:r>
      <w:r w:rsidR="00E96E1A">
        <w:rPr>
          <w:rFonts w:ascii="Times New Roman" w:hAnsi="Times New Roman" w:cs="Times New Roman"/>
          <w:sz w:val="24"/>
        </w:rPr>
        <w:t>, wraz ze wskazaniem wysokości umorzonych kwot i przyczyn umorzenia;</w:t>
      </w:r>
    </w:p>
    <w:p w:rsidR="00E96E1A" w:rsidRDefault="00E96E1A" w:rsidP="00E96E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osób prawnych i fizycznych oraz jednostek organizacyjnych nieposiadających osobowości prawnej, którym udzielono pomocy publicznej</w:t>
      </w:r>
    </w:p>
    <w:p w:rsidR="00E96E1A" w:rsidRDefault="00E96E1A" w:rsidP="00E96E1A">
      <w:pPr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zgodnie z załącznikiem do niniejszej uchwały. </w:t>
      </w:r>
    </w:p>
    <w:p w:rsidR="00E96E1A" w:rsidRDefault="00E96E1A" w:rsidP="00E96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 xml:space="preserve">§2. </w:t>
      </w:r>
      <w:r>
        <w:rPr>
          <w:rFonts w:ascii="Times New Roman" w:hAnsi="Times New Roman" w:cs="Times New Roman"/>
          <w:sz w:val="24"/>
        </w:rPr>
        <w:t xml:space="preserve">Uchwała podlega ogłoszeniu na tablicy ogłoszeń w Starostwie Powiatowym w   </w:t>
      </w:r>
      <w:r w:rsidR="005C7F2F">
        <w:rPr>
          <w:rFonts w:ascii="Times New Roman" w:hAnsi="Times New Roman" w:cs="Times New Roman"/>
          <w:sz w:val="24"/>
        </w:rPr>
        <w:br/>
        <w:t xml:space="preserve">                  Jarocinie oraz na stronie internetowej tutejszego urzędu tj. </w:t>
      </w:r>
      <w:r w:rsidR="005C7F2F" w:rsidRPr="005C7F2F">
        <w:rPr>
          <w:rFonts w:ascii="Times New Roman" w:hAnsi="Times New Roman" w:cs="Times New Roman"/>
          <w:sz w:val="24"/>
        </w:rPr>
        <w:t>http://www.bip.powiat-</w:t>
      </w:r>
      <w:r w:rsidR="005C7F2F">
        <w:rPr>
          <w:rFonts w:ascii="Times New Roman" w:hAnsi="Times New Roman" w:cs="Times New Roman"/>
          <w:sz w:val="24"/>
        </w:rPr>
        <w:br/>
        <w:t xml:space="preserve">                  jarocinski.pl </w:t>
      </w:r>
    </w:p>
    <w:p w:rsidR="00E96E1A" w:rsidRDefault="00E96E1A" w:rsidP="00E96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§3.</w:t>
      </w:r>
      <w:r>
        <w:rPr>
          <w:rFonts w:ascii="Times New Roman" w:hAnsi="Times New Roman" w:cs="Times New Roman"/>
          <w:sz w:val="24"/>
        </w:rPr>
        <w:t xml:space="preserve"> Wykonanie uchwały powierza się Skarbnikowi Powiatu.</w:t>
      </w:r>
    </w:p>
    <w:p w:rsidR="002A163D" w:rsidRDefault="00E96E1A" w:rsidP="002A16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§4.</w:t>
      </w:r>
      <w:r>
        <w:rPr>
          <w:rFonts w:ascii="Times New Roman" w:hAnsi="Times New Roman" w:cs="Times New Roman"/>
          <w:sz w:val="24"/>
        </w:rPr>
        <w:t xml:space="preserve"> Uchwała wchodzi w życie z dniem podjęcia. </w:t>
      </w:r>
    </w:p>
    <w:p w:rsidR="00550508" w:rsidRDefault="002A163D" w:rsidP="002A163D">
      <w:pPr>
        <w:rPr>
          <w:b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b/>
        </w:rPr>
        <w:tab/>
        <w:t xml:space="preserve">         Przewodniczący Zarządu</w:t>
      </w:r>
      <w:r>
        <w:rPr>
          <w:b/>
        </w:rPr>
        <w:br/>
        <w:t xml:space="preserve">  </w:t>
      </w:r>
      <w:r w:rsidR="00550508">
        <w:rPr>
          <w:b/>
        </w:rPr>
        <w:tab/>
      </w:r>
    </w:p>
    <w:p w:rsidR="002A163D" w:rsidRDefault="00550508" w:rsidP="002A163D">
      <w:pPr>
        <w:rPr>
          <w:b/>
        </w:rPr>
      </w:pPr>
      <w:r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BA432D">
        <w:rPr>
          <w:b/>
        </w:rPr>
        <w:t xml:space="preserve">   </w:t>
      </w:r>
      <w:r w:rsidR="002A163D">
        <w:rPr>
          <w:b/>
        </w:rPr>
        <w:tab/>
      </w:r>
      <w:r w:rsidR="00BA432D">
        <w:rPr>
          <w:b/>
        </w:rPr>
        <w:t xml:space="preserve">      </w:t>
      </w:r>
      <w:r w:rsidR="00FC07EF">
        <w:rPr>
          <w:b/>
        </w:rPr>
        <w:t>Lidia Czechak</w:t>
      </w:r>
      <w:r w:rsidR="002A163D">
        <w:rPr>
          <w:b/>
        </w:rPr>
        <w:t xml:space="preserve"> </w:t>
      </w:r>
    </w:p>
    <w:p w:rsidR="0001755C" w:rsidRDefault="0001755C" w:rsidP="002A163D">
      <w:pPr>
        <w:rPr>
          <w:b/>
        </w:rPr>
      </w:pPr>
    </w:p>
    <w:p w:rsidR="0001755C" w:rsidRDefault="0001755C" w:rsidP="0001755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 xml:space="preserve">Załącznik </w:t>
      </w:r>
      <w:r>
        <w:rPr>
          <w:rFonts w:ascii="Times New Roman" w:hAnsi="Times New Roman" w:cs="Times New Roman"/>
        </w:rPr>
        <w:br/>
        <w:t>do Uchwały nr 311/20</w:t>
      </w:r>
      <w:r w:rsidRPr="003930CD">
        <w:rPr>
          <w:rFonts w:ascii="Times New Roman" w:hAnsi="Times New Roman" w:cs="Times New Roman"/>
        </w:rPr>
        <w:br/>
        <w:t>Zarządu Po</w:t>
      </w:r>
      <w:r>
        <w:rPr>
          <w:rFonts w:ascii="Times New Roman" w:hAnsi="Times New Roman" w:cs="Times New Roman"/>
        </w:rPr>
        <w:t>wiatu Jarocińskiego</w:t>
      </w:r>
      <w:r>
        <w:rPr>
          <w:rFonts w:ascii="Times New Roman" w:hAnsi="Times New Roman" w:cs="Times New Roman"/>
        </w:rPr>
        <w:br/>
        <w:t>z dnia 27 maja 2020 r.</w:t>
      </w:r>
    </w:p>
    <w:p w:rsidR="0001755C" w:rsidRPr="003930CD" w:rsidRDefault="0001755C" w:rsidP="0001755C">
      <w:pPr>
        <w:jc w:val="right"/>
        <w:rPr>
          <w:rFonts w:ascii="Times New Roman" w:hAnsi="Times New Roman" w:cs="Times New Roman"/>
        </w:rPr>
      </w:pPr>
    </w:p>
    <w:p w:rsidR="0001755C" w:rsidRPr="00470909" w:rsidRDefault="0001755C" w:rsidP="0001755C">
      <w:pPr>
        <w:jc w:val="center"/>
        <w:rPr>
          <w:rFonts w:ascii="Times New Roman" w:hAnsi="Times New Roman" w:cs="Times New Roman"/>
          <w:b/>
          <w:sz w:val="24"/>
        </w:rPr>
      </w:pPr>
      <w:r w:rsidRPr="00470909">
        <w:rPr>
          <w:rFonts w:ascii="Times New Roman" w:hAnsi="Times New Roman" w:cs="Times New Roman"/>
          <w:b/>
          <w:sz w:val="24"/>
        </w:rPr>
        <w:t>INFORMACJA O WYKONANIU BUDŻETU PO</w:t>
      </w:r>
      <w:r>
        <w:rPr>
          <w:rFonts w:ascii="Times New Roman" w:hAnsi="Times New Roman" w:cs="Times New Roman"/>
          <w:b/>
          <w:sz w:val="24"/>
        </w:rPr>
        <w:t xml:space="preserve">WIATU JAROCIŃSKIEGO </w:t>
      </w:r>
      <w:r>
        <w:rPr>
          <w:rFonts w:ascii="Times New Roman" w:hAnsi="Times New Roman" w:cs="Times New Roman"/>
          <w:b/>
          <w:sz w:val="24"/>
        </w:rPr>
        <w:br/>
        <w:t>W ROKU 2019</w:t>
      </w:r>
    </w:p>
    <w:p w:rsidR="0001755C" w:rsidRPr="00470909" w:rsidRDefault="0001755C" w:rsidP="0001755C">
      <w:pPr>
        <w:jc w:val="center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dotyczące wykonania budżetu Powiatu Jarocińskiego w roku budżetowym 2019,</w:t>
      </w:r>
      <w:r>
        <w:rPr>
          <w:rFonts w:ascii="Times New Roman" w:hAnsi="Times New Roman" w:cs="Times New Roman"/>
          <w:b/>
        </w:rPr>
        <w:br/>
        <w:t>w tym kwota nadwyżki</w:t>
      </w:r>
    </w:p>
    <w:p w:rsidR="0001755C" w:rsidRPr="003930CD" w:rsidRDefault="0001755C" w:rsidP="0001755C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3930CD">
        <w:rPr>
          <w:rFonts w:ascii="Times New Roman" w:hAnsi="Times New Roman" w:cs="Times New Roman"/>
          <w:b/>
          <w:color w:val="000000" w:themeColor="text1"/>
        </w:rPr>
        <w:t xml:space="preserve">Dochody </w:t>
      </w:r>
    </w:p>
    <w:p w:rsidR="0001755C" w:rsidRPr="006E2291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6E2291">
        <w:rPr>
          <w:rFonts w:ascii="Times New Roman" w:hAnsi="Times New Roman" w:cs="Times New Roman"/>
        </w:rPr>
        <w:t xml:space="preserve">Plan dochodów na dzień 31.12.2019 r. wynosił 92 858 093,90 zł i został zrealizowany w kwocie </w:t>
      </w:r>
      <w:r>
        <w:rPr>
          <w:rFonts w:ascii="Times New Roman" w:hAnsi="Times New Roman" w:cs="Times New Roman"/>
        </w:rPr>
        <w:t>92 257 901,41</w:t>
      </w:r>
      <w:r w:rsidRPr="006E2291">
        <w:rPr>
          <w:rFonts w:ascii="Times New Roman" w:hAnsi="Times New Roman" w:cs="Times New Roman"/>
        </w:rPr>
        <w:t xml:space="preserve"> zł, co stanowi </w:t>
      </w:r>
      <w:r>
        <w:rPr>
          <w:rFonts w:ascii="Times New Roman" w:hAnsi="Times New Roman" w:cs="Times New Roman"/>
        </w:rPr>
        <w:t>99,35</w:t>
      </w:r>
      <w:r w:rsidRPr="006E2291">
        <w:rPr>
          <w:rFonts w:ascii="Times New Roman" w:hAnsi="Times New Roman" w:cs="Times New Roman"/>
        </w:rPr>
        <w:t xml:space="preserve"> % wykonania planu.</w:t>
      </w:r>
    </w:p>
    <w:p w:rsidR="0001755C" w:rsidRPr="006E2291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6E2291">
        <w:rPr>
          <w:rFonts w:ascii="Times New Roman" w:hAnsi="Times New Roman" w:cs="Times New Roman"/>
          <w:i/>
        </w:rPr>
        <w:t>Tabela nr 1 przedstawia osiągnięte dochody powiatu jarocińskiego wg działów klasyfikacji budżetowej.</w:t>
      </w:r>
    </w:p>
    <w:tbl>
      <w:tblPr>
        <w:tblW w:w="8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4120"/>
        <w:gridCol w:w="1469"/>
        <w:gridCol w:w="1559"/>
        <w:gridCol w:w="912"/>
      </w:tblGrid>
      <w:tr w:rsidR="0001755C" w:rsidRPr="003930CD" w:rsidTr="00D70F69">
        <w:trPr>
          <w:trHeight w:val="555"/>
          <w:jc w:val="center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Dział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Wykonanie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% wykon.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3930CD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1755C" w:rsidRPr="003930CD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Rolnictwo i łowiectwo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19 440,00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19 440,00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Leśnictwo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47 352,37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98,65</w:t>
            </w:r>
          </w:p>
        </w:tc>
      </w:tr>
      <w:tr w:rsidR="0001755C" w:rsidRPr="00D21D7C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Transport i łączność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9 589 430,64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9 555 075,82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B788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99,64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D21D7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mieszkaniowa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978 903,00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1 050 262,53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107,29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25667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2566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125667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2566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Działalność usługowa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1 233 082,48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1 253</w:t>
            </w: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42,24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AB7DB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101,65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0D255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0D255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Administracja publiczna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04591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301 578,74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C04591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303 660,91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04591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100,69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0D255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0D255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Obrona narodowa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3D5D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432</w:t>
            </w: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3D5D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37 432,00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3D5D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01755C" w:rsidRPr="003930CD" w:rsidTr="00D70F69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03CDF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3CD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503CDF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3CD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Bezpieczeństwo publiczne i ochrona przeciwpożarowa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4 430 266,98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4 430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71,14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 sprawiedliwości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198 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000</w:t>
            </w: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197 988,38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99,99</w:t>
            </w:r>
          </w:p>
        </w:tc>
      </w:tr>
      <w:tr w:rsidR="0001755C" w:rsidRPr="003930CD" w:rsidTr="00D70F69">
        <w:trPr>
          <w:trHeight w:val="10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20 526 368,00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20 847 019,60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101,56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28112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Różne rozliczenia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39 272 449,00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39 276 772,56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7116E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100,01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Oświata i wychowanie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3166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948 626</w:t>
            </w: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23166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839 959,43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3166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88,54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Ochrona zdrowia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669 682,00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662 499,24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98,93</w:t>
            </w:r>
          </w:p>
        </w:tc>
      </w:tr>
      <w:tr w:rsidR="0001755C" w:rsidRPr="004A413F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Pomoc społeczna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7 791 748,50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7 779 055,81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99,84</w:t>
            </w:r>
          </w:p>
        </w:tc>
      </w:tr>
      <w:tr w:rsidR="0001755C" w:rsidRPr="004A413F" w:rsidTr="00D70F69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Pozostałe zadania w zakresie polityki społecznej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4 795 415,90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4 017 399,31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83,78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Edukacyjna opieka wychowawcza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13 592,00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13 656,52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A413F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100,47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1 823 540,00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1 790 783,66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98,20</w:t>
            </w:r>
          </w:p>
        </w:tc>
      </w:tr>
      <w:tr w:rsidR="0001755C" w:rsidRPr="004064B0" w:rsidTr="00D70F69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komunalna i ochrona środowiska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180 538,30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135 829,89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75,24</w:t>
            </w:r>
          </w:p>
        </w:tc>
      </w:tr>
      <w:tr w:rsidR="0001755C" w:rsidRPr="003930CD" w:rsidTr="00D70F69">
        <w:trPr>
          <w:trHeight w:val="270"/>
          <w:jc w:val="center"/>
        </w:trPr>
        <w:tc>
          <w:tcPr>
            <w:tcW w:w="4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01755C" w:rsidRPr="004064B0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92 858 093,90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27188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92 257 901,41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27188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99,35</w:t>
            </w:r>
          </w:p>
        </w:tc>
      </w:tr>
    </w:tbl>
    <w:p w:rsidR="0001755C" w:rsidRPr="003930CD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color w:val="FF0000"/>
        </w:rPr>
      </w:pPr>
    </w:p>
    <w:p w:rsidR="0001755C" w:rsidRPr="004064B0" w:rsidRDefault="0001755C" w:rsidP="0001755C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  <w:r w:rsidRPr="009B1231">
        <w:rPr>
          <w:rFonts w:ascii="Times New Roman" w:hAnsi="Times New Roman" w:cs="Times New Roman"/>
          <w:i/>
          <w:color w:val="FF0000"/>
        </w:rPr>
        <w:br w:type="column"/>
      </w:r>
      <w:r w:rsidRPr="00525359">
        <w:rPr>
          <w:rFonts w:ascii="Times New Roman" w:hAnsi="Times New Roman" w:cs="Times New Roman"/>
          <w:b/>
        </w:rPr>
        <w:lastRenderedPageBreak/>
        <w:t>Wydatki</w:t>
      </w:r>
      <w:r w:rsidRPr="004064B0">
        <w:rPr>
          <w:rFonts w:ascii="Times New Roman" w:hAnsi="Times New Roman" w:cs="Times New Roman"/>
          <w:b/>
          <w:color w:val="FF0000"/>
        </w:rPr>
        <w:t xml:space="preserve"> </w:t>
      </w:r>
    </w:p>
    <w:p w:rsidR="0001755C" w:rsidRPr="00CD4532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D4532">
        <w:rPr>
          <w:rFonts w:ascii="Times New Roman" w:hAnsi="Times New Roman" w:cs="Times New Roman"/>
        </w:rPr>
        <w:t>Plan wydatków na dzień 31.12.2019 r. wynosił  90 258 357,90 zł i został zre</w:t>
      </w:r>
      <w:r>
        <w:rPr>
          <w:rFonts w:ascii="Times New Roman" w:hAnsi="Times New Roman" w:cs="Times New Roman"/>
        </w:rPr>
        <w:t>alizowany w kwocie 86 117 574,47</w:t>
      </w:r>
      <w:r w:rsidRPr="00CD4532">
        <w:rPr>
          <w:rFonts w:ascii="Times New Roman" w:hAnsi="Times New Roman" w:cs="Times New Roman"/>
        </w:rPr>
        <w:t xml:space="preserve"> zł, co stanowi 95,41 % wykonania planu.</w:t>
      </w:r>
    </w:p>
    <w:p w:rsidR="0001755C" w:rsidRPr="0097203B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CD4532">
        <w:rPr>
          <w:rFonts w:ascii="Times New Roman" w:hAnsi="Times New Roman" w:cs="Times New Roman"/>
        </w:rPr>
        <w:t>Tabela nr 2 przedstawia osiągnięte wydatki powiatu jarocińskiego wg działów klasyfikacji budżetowej.</w:t>
      </w:r>
    </w:p>
    <w:tbl>
      <w:tblPr>
        <w:tblW w:w="87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3392"/>
        <w:gridCol w:w="1459"/>
        <w:gridCol w:w="1910"/>
        <w:gridCol w:w="1373"/>
      </w:tblGrid>
      <w:tr w:rsidR="0001755C" w:rsidRPr="00525359" w:rsidTr="00D70F69">
        <w:trPr>
          <w:trHeight w:val="255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Dział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Wydatki wykonane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% wykonania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26F61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010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526F61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Rolnictwo i łowiectwo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26F61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020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526F61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Leśnictwo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65 500,00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64 852,37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99,01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26F61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526F61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Transport i łączność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14 174 762,43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13 895 142,07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CD453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98,03</w:t>
            </w:r>
          </w:p>
        </w:tc>
      </w:tr>
      <w:tr w:rsidR="0001755C" w:rsidRPr="00526F61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26F61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526F61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mieszkaniowa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929 689,00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883 264,38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95,00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526F61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526F61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Działalność usługowa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691 778,00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683 895,90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D51786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98,86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6333F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Administracja publiczna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7 637 797,74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7 425 427,03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97,22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752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6333F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Obrona narodowa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37 432,00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37 432,00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01755C" w:rsidRPr="004064B0" w:rsidTr="00D70F69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Bezpieczeństwo publiczne i ochrona przeciwpożarowa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4 488 086,00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4 486 849,68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99,97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755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 sprawiedliwości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198 000,00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197 988,38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99,99</w:t>
            </w:r>
          </w:p>
        </w:tc>
      </w:tr>
      <w:tr w:rsidR="0001755C" w:rsidRPr="004064B0" w:rsidTr="00D70F69">
        <w:trPr>
          <w:trHeight w:val="1277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866 100,00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803 038,76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6333FB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92,72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757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długu publicznego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1 015 513,77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476 680,78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46,94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758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Różne rozliczenia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108 000,00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D0256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D0256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Oświata i wychowanie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34 388 184,98 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33 454 849,16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97,29</w:t>
            </w:r>
          </w:p>
        </w:tc>
      </w:tr>
      <w:tr w:rsidR="0001755C" w:rsidRPr="008F05CB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Ochrona zdrowia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4 655 275,11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4 641 305,57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99,70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Pomoc społeczna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9 343 463,29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9 309 036,98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99,63</w:t>
            </w:r>
          </w:p>
        </w:tc>
      </w:tr>
      <w:tr w:rsidR="0001755C" w:rsidRPr="004064B0" w:rsidTr="00D70F69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853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Pozostałe zadania w zakresie polityki społecznej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6 198 504,34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4 353 051,84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70,23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Edukacyjna opieka wychowawcza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1 399 887,00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1 384 359,25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98,89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3 486 020,64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3 469 566,22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99,53</w:t>
            </w:r>
          </w:p>
        </w:tc>
      </w:tr>
      <w:tr w:rsidR="0001755C" w:rsidRPr="004064B0" w:rsidTr="00D70F69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komunalna i ochrona środowiska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228 003,60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224 099,17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98,29</w:t>
            </w:r>
          </w:p>
        </w:tc>
      </w:tr>
      <w:tr w:rsidR="0001755C" w:rsidRPr="004064B0" w:rsidTr="00D70F69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Kultura i ochrona dziedzictwa narodowego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240 460,00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224 471,78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93,35</w:t>
            </w:r>
          </w:p>
        </w:tc>
      </w:tr>
      <w:tr w:rsidR="0001755C" w:rsidRPr="004064B0" w:rsidTr="00D70F69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F05CB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Kultura fizyczna i sport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85 900,00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82 263,15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95,77</w:t>
            </w:r>
          </w:p>
        </w:tc>
      </w:tr>
      <w:tr w:rsidR="0001755C" w:rsidRPr="008F05CB" w:rsidTr="00D70F69">
        <w:trPr>
          <w:trHeight w:val="225"/>
          <w:jc w:val="center"/>
        </w:trPr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F05CB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90 258 357,90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86 117 574,47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1F222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95,41</w:t>
            </w:r>
          </w:p>
        </w:tc>
      </w:tr>
    </w:tbl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Pr="004064B0" w:rsidRDefault="0001755C" w:rsidP="0001755C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755C" w:rsidRPr="0097203B" w:rsidRDefault="0001755C" w:rsidP="0001755C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97203B">
        <w:rPr>
          <w:rFonts w:ascii="Times New Roman" w:hAnsi="Times New Roman" w:cs="Times New Roman"/>
          <w:b/>
        </w:rPr>
        <w:lastRenderedPageBreak/>
        <w:t xml:space="preserve">Przychody </w:t>
      </w:r>
    </w:p>
    <w:p w:rsidR="0001755C" w:rsidRPr="00541988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A1358">
        <w:rPr>
          <w:rFonts w:ascii="Times New Roman" w:hAnsi="Times New Roman" w:cs="Times New Roman"/>
        </w:rPr>
        <w:t xml:space="preserve">Plan </w:t>
      </w:r>
      <w:r>
        <w:rPr>
          <w:rFonts w:ascii="Times New Roman" w:hAnsi="Times New Roman" w:cs="Times New Roman"/>
        </w:rPr>
        <w:t>przychodów na dzień 31.12.2019</w:t>
      </w:r>
      <w:r w:rsidRPr="007A1358">
        <w:rPr>
          <w:rFonts w:ascii="Times New Roman" w:hAnsi="Times New Roman" w:cs="Times New Roman"/>
        </w:rPr>
        <w:t xml:space="preserve"> r. wynosił </w:t>
      </w:r>
      <w:r>
        <w:rPr>
          <w:rFonts w:ascii="Times New Roman" w:hAnsi="Times New Roman" w:cs="Times New Roman"/>
        </w:rPr>
        <w:t xml:space="preserve">0,00 zł, natomiast </w:t>
      </w:r>
      <w:r w:rsidRPr="007A1358">
        <w:rPr>
          <w:rFonts w:ascii="Times New Roman" w:hAnsi="Times New Roman" w:cs="Times New Roman"/>
        </w:rPr>
        <w:t xml:space="preserve">został zrealizowany </w:t>
      </w:r>
      <w:r w:rsidRPr="007A1358">
        <w:rPr>
          <w:rFonts w:ascii="Times New Roman" w:hAnsi="Times New Roman" w:cs="Times New Roman"/>
        </w:rPr>
        <w:br/>
        <w:t xml:space="preserve">w </w:t>
      </w:r>
      <w:r w:rsidRPr="00D06015">
        <w:rPr>
          <w:rFonts w:ascii="Times New Roman" w:hAnsi="Times New Roman" w:cs="Times New Roman"/>
        </w:rPr>
        <w:t xml:space="preserve">kwocie </w:t>
      </w:r>
      <w:r>
        <w:rPr>
          <w:rFonts w:ascii="Times New Roman" w:hAnsi="Times New Roman" w:cs="Times New Roman"/>
        </w:rPr>
        <w:t>1 409 858</w:t>
      </w:r>
      <w:r w:rsidRPr="00D06015">
        <w:rPr>
          <w:rFonts w:ascii="Times New Roman" w:hAnsi="Times New Roman" w:cs="Times New Roman"/>
        </w:rPr>
        <w:t>,38 zł.</w:t>
      </w:r>
    </w:p>
    <w:p w:rsidR="0001755C" w:rsidRPr="007A1358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7A1358">
        <w:rPr>
          <w:rFonts w:ascii="Times New Roman" w:hAnsi="Times New Roman" w:cs="Times New Roman"/>
          <w:i/>
        </w:rPr>
        <w:t>Tabela nr 3 przedstawia osiągnięte przychody</w:t>
      </w:r>
      <w:r>
        <w:rPr>
          <w:rFonts w:ascii="Times New Roman" w:hAnsi="Times New Roman" w:cs="Times New Roman"/>
          <w:i/>
        </w:rPr>
        <w:t xml:space="preserve"> powiatu j</w:t>
      </w:r>
      <w:r w:rsidRPr="007A1358">
        <w:rPr>
          <w:rFonts w:ascii="Times New Roman" w:hAnsi="Times New Roman" w:cs="Times New Roman"/>
          <w:i/>
        </w:rPr>
        <w:t>arocińskiego wg paragrafów klasyfikacji budżetowej.</w:t>
      </w: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160"/>
        <w:gridCol w:w="1360"/>
        <w:gridCol w:w="2020"/>
        <w:gridCol w:w="1280"/>
      </w:tblGrid>
      <w:tr w:rsidR="0001755C" w:rsidRPr="00541988" w:rsidTr="00D70F69">
        <w:trPr>
          <w:trHeight w:val="25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7A135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§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7A135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Przychody wykonane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% wykonania</w:t>
            </w:r>
          </w:p>
        </w:tc>
      </w:tr>
      <w:tr w:rsidR="0001755C" w:rsidRPr="00541988" w:rsidTr="00D70F69">
        <w:trPr>
          <w:trHeight w:val="76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7A135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55C" w:rsidRPr="007A135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Wolne środki, o których mowa w art. 217 ust. 2 pkt 6 ustawy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1 409 858,38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92065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  <w:tr w:rsidR="0001755C" w:rsidRPr="00541988" w:rsidTr="00D70F69">
        <w:trPr>
          <w:trHeight w:val="255"/>
          <w:jc w:val="center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7A135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7A135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084F3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1 409 858,38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084F3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</w:tbl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8A4AE1" w:rsidRDefault="0001755C" w:rsidP="0001755C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8A4AE1">
        <w:rPr>
          <w:rFonts w:ascii="Times New Roman" w:hAnsi="Times New Roman" w:cs="Times New Roman"/>
          <w:b/>
        </w:rPr>
        <w:t xml:space="preserve">Rozchody </w:t>
      </w:r>
    </w:p>
    <w:p w:rsidR="0001755C" w:rsidRPr="00CF3098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F3098">
        <w:rPr>
          <w:rFonts w:ascii="Times New Roman" w:hAnsi="Times New Roman" w:cs="Times New Roman"/>
        </w:rPr>
        <w:t xml:space="preserve">Plan rozchodów na dzień 31.12.2019 r. wynosił 2 599 736 zł i został zrealizowany w kwocie </w:t>
      </w:r>
      <w:r w:rsidRPr="00CF309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2 599 736,00</w:t>
      </w:r>
      <w:r w:rsidRPr="00CF3098">
        <w:rPr>
          <w:rFonts w:ascii="Times New Roman" w:hAnsi="Times New Roman" w:cs="Times New Roman"/>
        </w:rPr>
        <w:t xml:space="preserve"> zł.</w:t>
      </w:r>
    </w:p>
    <w:p w:rsidR="0001755C" w:rsidRPr="00CF3098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CF3098">
        <w:rPr>
          <w:rFonts w:ascii="Times New Roman" w:hAnsi="Times New Roman" w:cs="Times New Roman"/>
          <w:i/>
        </w:rPr>
        <w:t>Tabela nr 4 przedstawia wykonane rozchody powiatu jarocińskiego wg paragrafów klasyfikacji budżetowej.</w:t>
      </w: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160"/>
        <w:gridCol w:w="1360"/>
        <w:gridCol w:w="2020"/>
        <w:gridCol w:w="1280"/>
      </w:tblGrid>
      <w:tr w:rsidR="0001755C" w:rsidRPr="00CF3098" w:rsidTr="00D70F69">
        <w:trPr>
          <w:trHeight w:val="25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§ 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Rozchody wykonane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% wykonania</w:t>
            </w:r>
          </w:p>
        </w:tc>
      </w:tr>
      <w:tr w:rsidR="0001755C" w:rsidRPr="00CF3098" w:rsidTr="00D70F69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CF309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55C" w:rsidRPr="00CF309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Wykup innych papierów wartościowych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300 000,00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300 000,00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  <w:tr w:rsidR="0001755C" w:rsidRPr="00CF3098" w:rsidTr="00D70F69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55C" w:rsidRPr="00CF3098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Spłata otrzymanych krajowych pożyczek i kredytów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2 299 736,00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2 299 736,00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  <w:tr w:rsidR="0001755C" w:rsidRPr="00CF3098" w:rsidTr="00D70F69">
        <w:trPr>
          <w:trHeight w:val="255"/>
          <w:jc w:val="center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2 599 736,00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2 599 736</w:t>
            </w: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55C" w:rsidRPr="00CF3098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</w:tbl>
    <w:p w:rsidR="0001755C" w:rsidRPr="00E74716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</w:p>
    <w:p w:rsidR="0001755C" w:rsidRPr="00E74716" w:rsidRDefault="0001755C" w:rsidP="0001755C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E74716">
        <w:rPr>
          <w:rFonts w:ascii="Times New Roman" w:hAnsi="Times New Roman" w:cs="Times New Roman"/>
          <w:b/>
        </w:rPr>
        <w:t xml:space="preserve">Informacja o </w:t>
      </w:r>
      <w:r w:rsidRPr="0016762B">
        <w:rPr>
          <w:rFonts w:ascii="Times New Roman" w:hAnsi="Times New Roman" w:cs="Times New Roman"/>
          <w:b/>
        </w:rPr>
        <w:t>nadwyżce</w:t>
      </w:r>
      <w:r w:rsidRPr="00E74716">
        <w:rPr>
          <w:rFonts w:ascii="Times New Roman" w:hAnsi="Times New Roman" w:cs="Times New Roman"/>
          <w:b/>
        </w:rPr>
        <w:t>/</w:t>
      </w:r>
      <w:r w:rsidRPr="0016762B">
        <w:rPr>
          <w:rFonts w:ascii="Times New Roman" w:hAnsi="Times New Roman" w:cs="Times New Roman"/>
          <w:b/>
          <w:strike/>
        </w:rPr>
        <w:t>deficycie</w:t>
      </w:r>
      <w:r w:rsidRPr="00E7471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w 2019</w:t>
      </w:r>
      <w:r w:rsidRPr="00E74716">
        <w:rPr>
          <w:rFonts w:ascii="Times New Roman" w:hAnsi="Times New Roman" w:cs="Times New Roman"/>
          <w:b/>
        </w:rPr>
        <w:t xml:space="preserve"> r. </w:t>
      </w:r>
    </w:p>
    <w:p w:rsidR="0001755C" w:rsidRPr="00CF3098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F3098">
        <w:rPr>
          <w:rFonts w:ascii="Times New Roman" w:hAnsi="Times New Roman" w:cs="Times New Roman"/>
        </w:rPr>
        <w:t>W okresie od początku roku do dnia 31 grudnia  2019 roku Powiat Jarociński wykonał dochody na kwotę </w:t>
      </w:r>
      <w:r>
        <w:rPr>
          <w:rFonts w:ascii="Times New Roman" w:hAnsi="Times New Roman" w:cs="Times New Roman"/>
        </w:rPr>
        <w:t>92 257 901,41</w:t>
      </w:r>
      <w:r w:rsidRPr="00CF3098">
        <w:rPr>
          <w:rFonts w:ascii="Times New Roman" w:hAnsi="Times New Roman" w:cs="Times New Roman"/>
        </w:rPr>
        <w:t> zł, natomiast wydatki na kwotę </w:t>
      </w:r>
      <w:r>
        <w:rPr>
          <w:rFonts w:ascii="Times New Roman" w:hAnsi="Times New Roman" w:cs="Times New Roman"/>
        </w:rPr>
        <w:t>86 117 574,47</w:t>
      </w:r>
      <w:r w:rsidRPr="00CF3098">
        <w:rPr>
          <w:rFonts w:ascii="Times New Roman" w:hAnsi="Times New Roman" w:cs="Times New Roman"/>
        </w:rPr>
        <w:t> zł.</w:t>
      </w:r>
      <w:r w:rsidRPr="00CF3098">
        <w:rPr>
          <w:rFonts w:ascii="Times New Roman" w:hAnsi="Times New Roman" w:cs="Times New Roman"/>
        </w:rPr>
        <w:br/>
        <w:t xml:space="preserve">W związku z powyższym powstała nadwyżka w kwocie </w:t>
      </w:r>
      <w:r>
        <w:rPr>
          <w:rFonts w:ascii="Times New Roman" w:hAnsi="Times New Roman" w:cs="Times New Roman"/>
        </w:rPr>
        <w:t>6 140 326,94</w:t>
      </w:r>
      <w:r w:rsidRPr="00CF3098">
        <w:rPr>
          <w:rFonts w:ascii="Times New Roman" w:hAnsi="Times New Roman" w:cs="Times New Roman"/>
        </w:rPr>
        <w:t xml:space="preserve"> zł. Plan budżetu przewidywał nadwyżkę w kwocie  </w:t>
      </w:r>
      <w:r>
        <w:rPr>
          <w:rFonts w:ascii="Times New Roman" w:hAnsi="Times New Roman" w:cs="Times New Roman"/>
        </w:rPr>
        <w:t xml:space="preserve">2 599 </w:t>
      </w:r>
      <w:r w:rsidRPr="00CF3098">
        <w:rPr>
          <w:rFonts w:ascii="Times New Roman" w:hAnsi="Times New Roman" w:cs="Times New Roman"/>
        </w:rPr>
        <w:t>736,00 zł.</w:t>
      </w:r>
    </w:p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4064B0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Default="0001755C" w:rsidP="0001755C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01755C" w:rsidRPr="00633EFB" w:rsidRDefault="0001755C" w:rsidP="0001755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Kwota wykorzystanych środków, o których mowa w art. 5 ust. 1 pkt 2 ustawy z dnia 27 sierpnia 2009 r. o finansach publicznych</w:t>
      </w:r>
    </w:p>
    <w:tbl>
      <w:tblPr>
        <w:tblW w:w="87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4536"/>
        <w:gridCol w:w="1497"/>
      </w:tblGrid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750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Administracja publiczna 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12 860,0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75075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Promocja jednostek samorządu terytorialnego 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12 860,00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Fundusze bliżej nas w ramach konkursu Wspólnie o Funduszach Europejskich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12 860,00</w:t>
            </w:r>
          </w:p>
        </w:tc>
      </w:tr>
      <w:tr w:rsidR="0001755C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Oświata i wychowanie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240 754,30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Technika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240 754,30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Ponadnarodowa mobilność uczniów i absolwentów oraz kadry kształcenia zawodowego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119 145,33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Z nożyczkami przez Europę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121 608,97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zadania w zakresie polityki społecznej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1 454 916,08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BE0292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85395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działalność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BE0292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1 454 916,08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0C232D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Kształcenie zawodowe uczniów Zespołu Szkół Ponadgimnazjalnych nr 1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0C232D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74 249,98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0C232D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Kształcenie zawodowe uczniów Zespołu Szkół Przyrodniczo- Biznesowych w Tarcach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0C232D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325,11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Rozwój kompetencji kluczowych w szkołach ponadgimnazjalnych w powiecie jarocińskim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AB659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307 710,60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w Zespole Szkół Specjalnych w Jarocinie – kształcenie w ZSS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167 910,93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Podniesienie jakości kształcenia w I Liceum Ogólnokształcącym w Jarocinie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221 025,25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zawodowego w Zespole Szkół Ponadgimnazjalnych nr 1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214 743,65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zawodowego w Zespole Szkół Ponadgimnazjalnych nr 2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283 293,25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Podniesienie jakości kształcenia w Zespole Szkół Przyrodniczo- Biznesowych w Tarcach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185 657,71</w:t>
            </w:r>
          </w:p>
        </w:tc>
      </w:tr>
      <w:tr w:rsidR="0001755C" w:rsidRPr="003930CD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1 708 530,38</w:t>
            </w:r>
          </w:p>
        </w:tc>
      </w:tr>
    </w:tbl>
    <w:p w:rsidR="0001755C" w:rsidRDefault="0001755C" w:rsidP="0001755C">
      <w:pPr>
        <w:rPr>
          <w:rFonts w:ascii="Times New Roman" w:hAnsi="Times New Roman" w:cs="Times New Roman"/>
        </w:rPr>
      </w:pPr>
    </w:p>
    <w:p w:rsidR="0001755C" w:rsidRDefault="0001755C" w:rsidP="0001755C">
      <w:pPr>
        <w:rPr>
          <w:rFonts w:ascii="Times New Roman" w:hAnsi="Times New Roman" w:cs="Times New Roman"/>
        </w:rPr>
      </w:pPr>
    </w:p>
    <w:p w:rsidR="0001755C" w:rsidRDefault="0001755C" w:rsidP="0001755C">
      <w:pPr>
        <w:rPr>
          <w:rFonts w:ascii="Times New Roman" w:hAnsi="Times New Roman" w:cs="Times New Roman"/>
        </w:rPr>
      </w:pPr>
    </w:p>
    <w:p w:rsidR="0001755C" w:rsidRPr="009359BB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359BB">
        <w:rPr>
          <w:rFonts w:ascii="Times New Roman" w:hAnsi="Times New Roman" w:cs="Times New Roman"/>
          <w:b/>
        </w:rPr>
        <w:t xml:space="preserve">Kwota zobowiązań, o których mowa w art. 72 ust. 1 pkt 4 ustawy z dnia 27 sierpnia </w:t>
      </w:r>
      <w:r w:rsidRPr="009359BB">
        <w:rPr>
          <w:rFonts w:ascii="Times New Roman" w:hAnsi="Times New Roman" w:cs="Times New Roman"/>
          <w:b/>
        </w:rPr>
        <w:br/>
        <w:t>2009 r. o finansach publicznych</w:t>
      </w:r>
    </w:p>
    <w:p w:rsidR="0001755C" w:rsidRDefault="0001755C" w:rsidP="0001755C">
      <w:pPr>
        <w:pStyle w:val="Akapitzlist"/>
        <w:rPr>
          <w:rFonts w:ascii="Times New Roman" w:hAnsi="Times New Roman" w:cs="Times New Roman"/>
          <w:b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  <w:r w:rsidRPr="004677E7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>g stanu na dzień 31 grudnia 2019</w:t>
      </w:r>
      <w:r w:rsidRPr="004677E7">
        <w:rPr>
          <w:rFonts w:ascii="Times New Roman" w:hAnsi="Times New Roman" w:cs="Times New Roman"/>
          <w:sz w:val="24"/>
        </w:rPr>
        <w:t xml:space="preserve"> r. Powiat nie posiadał zobowiązań wymagalnych. </w:t>
      </w: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Pr="009359BB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Pr="004677E7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4677E7">
        <w:rPr>
          <w:rFonts w:ascii="Times New Roman" w:hAnsi="Times New Roman" w:cs="Times New Roman"/>
          <w:b/>
        </w:rPr>
        <w:t>Kwoty dotacji otrzymanych z budżetów jednostek samorządu terytorialnego oraz kwoty dotacji udzielonych innym jednostkom samorządu terytorialnego.</w:t>
      </w:r>
    </w:p>
    <w:p w:rsidR="0001755C" w:rsidRDefault="0001755C" w:rsidP="0001755C">
      <w:pPr>
        <w:pStyle w:val="Akapitzlist"/>
        <w:rPr>
          <w:rFonts w:ascii="Times New Roman" w:hAnsi="Times New Roman" w:cs="Times New Roman"/>
        </w:rPr>
      </w:pPr>
    </w:p>
    <w:p w:rsidR="0001755C" w:rsidRPr="004677E7" w:rsidRDefault="0001755C" w:rsidP="0001755C">
      <w:pPr>
        <w:pStyle w:val="Akapitzlist"/>
        <w:rPr>
          <w:rFonts w:ascii="Times New Roman" w:hAnsi="Times New Roman" w:cs="Times New Roman"/>
          <w:b/>
        </w:rPr>
      </w:pPr>
      <w:r w:rsidRPr="004677E7">
        <w:rPr>
          <w:rFonts w:ascii="Times New Roman" w:hAnsi="Times New Roman" w:cs="Times New Roman"/>
          <w:b/>
        </w:rPr>
        <w:t>4.1. Kwoty dotacji otrzymanych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1699"/>
        <w:gridCol w:w="3175"/>
        <w:gridCol w:w="1497"/>
      </w:tblGrid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§/nazwa jst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010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Rolnictwo i łowiectwo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19 440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01042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Wyłączenie z produkcji gruntów rolnych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19 440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dofinansowanie zadań własnych bieżących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19 440,00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590C0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Województwo Wielkopolskie 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590C0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Zakup oraz posadzenie drzewek miododajnych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590C0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19 440,</w:t>
            </w: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Transport i łączność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2 510 564,36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60014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Drogi publiczne powiatowe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2 510 564,36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6300</w:t>
            </w:r>
          </w:p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dofinansowanie własnych zadań inwestycyjnych i zakupów inwestycyjnych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2 510 564,36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</w:t>
            </w: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Jaraczewo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obiektu mostowego w Cerekwicy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178 000,00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Jaraczewo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Budowa kolektora deszczowego ul. Golska 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47 105,21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Przebudowa drogi powiatowej nr 4181P w zakresie budowy ścieżki rowerowej Jarocin- Wilkowyja- Żerków – od ul. Sportowej w Jarocinie, poprzez miejscowości Annapol do mostu w miejscowości Wilkowyja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1 449 113,51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Kotlin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drogi powiatowej nr 4202P na odcinku Magnuszewice-Kotlin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140 000,00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</w:t>
            </w: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Żerków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drogi powiatowej nr 4181P w zakresie budowy ścieżki rowerowej Jarocin- Wilkowyja- Żerków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696 345,64 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Ochrona zdrowia 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20 000,00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85111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Szpitale ogólne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20 000,00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6300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dofinansowanie własnych zadań inwestycyjnych i zakupów inwestycyjnych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20 000,00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Zakup defibrylatora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20 000,00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85154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Przeciwdziałanie alkoholizmowi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15 000,00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03F5A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903F5A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Dotacja celowa otrzymana z tytułu pomocy finansowej udzielanej między jednostkami samorządu terytorialnego na dofinansowanie zadań własnych bieżących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15 000,00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Jarocin 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Działalność bieżąca Ośrodka Interwencji Kryzysowej działającego przy Powiatowym Centrum Pomocy Rodzinie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15 000,00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2 565 004,36</w:t>
            </w:r>
          </w:p>
        </w:tc>
      </w:tr>
    </w:tbl>
    <w:p w:rsidR="0001755C" w:rsidRDefault="0001755C" w:rsidP="0001755C">
      <w:pPr>
        <w:pStyle w:val="Akapitzlist"/>
        <w:rPr>
          <w:rFonts w:ascii="Times New Roman" w:hAnsi="Times New Roman" w:cs="Times New Roman"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b/>
        </w:rPr>
      </w:pPr>
    </w:p>
    <w:p w:rsidR="0001755C" w:rsidRDefault="0001755C" w:rsidP="0001755C">
      <w:pPr>
        <w:pStyle w:val="Akapitzlist"/>
        <w:rPr>
          <w:rFonts w:ascii="Times New Roman" w:hAnsi="Times New Roman" w:cs="Times New Roman"/>
          <w:b/>
        </w:rPr>
      </w:pPr>
      <w:r w:rsidRPr="00C04571">
        <w:rPr>
          <w:rFonts w:ascii="Times New Roman" w:hAnsi="Times New Roman" w:cs="Times New Roman"/>
          <w:b/>
        </w:rPr>
        <w:t>4.2 Kwoty dotacji udzielonych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1699"/>
        <w:gridCol w:w="3175"/>
        <w:gridCol w:w="1497"/>
      </w:tblGrid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§/nazwa jst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Transport i łączność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268 585,00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60001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Krajowe pasażerskie przewozy kolejowe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143 585,00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Dotacja celowa otrzymana z tytułu pomocy finansowej udzielanej między jednostkami samorządu terytorialnego na dofinansowanie zadań własnych bieżących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143 585,00 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A06AC7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A06AC7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A06AC7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Województwo Wielkopolskie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A06AC7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A06AC7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Wzmocnienie wojewódzkich kolejowych przewozów pasażerskich na obszarze oddziaływania Aglomeracji Poznańskiej poprzez zwiększenie ilości połączeń kolejowych – dofinansowanie Poznańskiej Kolei Metropolitarnej (PKM)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A06AC7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143 585,00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60014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Drogi publiczne powiatowe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125 000,00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2310</w:t>
            </w:r>
          </w:p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przekazana gminie na zadania bieżące realizowane na podstawie porozumień (umów) między jednostkami samorządu terytorialnego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125 000,00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Żerków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Bieżące utrzymanie dróg powiatowych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12</w:t>
            </w: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5 000,00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1 600,00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80151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1 600,00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55C" w:rsidRPr="00160543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55C" w:rsidRPr="00160543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Dotacje celowe przekazane dla powiatu na zadania bieżące realizowane na podstawie porozumień (umów) między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1 600,00</w:t>
            </w:r>
          </w:p>
        </w:tc>
      </w:tr>
      <w:tr w:rsidR="0001755C" w:rsidRPr="00160543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55C" w:rsidRPr="00160543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55C" w:rsidRPr="00160543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Miasto Zielona Góra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Dotacja z przeznaczeniem na finansowanie kształcenia uczniów klas wielozawodowych, dla których organem prowadzącym jest Powiat Jarociński w zakresie teoretycznych przedmiotów zawodowych w Ośrodku Dokształcania i Doskonalenia Zawodowego w Zielonej Górze.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755C" w:rsidRPr="00160543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1 600,00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Ochrona zdrowia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111 450,81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85195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Pozostała działalność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111 450,81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6639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Dotacje celowe przekazane do samorządu województwa na inwestycje i zakupy inwestycyjne realizowane na podstawie 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111 450,81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577AF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77AF2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Województwo Wielkopolskie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577AF2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77AF2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Wyposażenie środowisk informatycznych wojewódzkich, powiatowych i miejskich podmiotów leczniczych w narzędzia informatyczne umożliwiające wdrożenie Elektronicznej Dokumentacji Medycznej oraz stworzenie sieci wymiany danych między podmiotami leczniczymi samorządu województwa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111 450,81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zadania w zakresie polityki społecznej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2 010,67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85311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Rehabilitacja zawodowa i społeczna osób niepełnosprawnych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2 010,67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Dotacje celowe przekazane dla powiatu na zadania bieżące realizowane na podstawie 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2 010,67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Powiat Wrzesiński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Dotacja z przeznaczeniem na pokrycie kosztów rehabilitacji mieszkańca Powiatu Jarocińskiego będącego uczestnikiem WTZ w Rudzie Komorskiej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2 010,67</w:t>
            </w:r>
          </w:p>
        </w:tc>
      </w:tr>
      <w:tr w:rsidR="0001755C" w:rsidRPr="008241E5" w:rsidTr="00D70F69">
        <w:trPr>
          <w:trHeight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921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Kultura i ochrona dziedzictwa narodowego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122 760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92116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1755C" w:rsidRPr="00F064D9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Biblioteki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01755C" w:rsidRPr="00F064D9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122 760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Dotacje celowe przekazane dla powiatu na zadania bieżące realizowane na podstawie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122 760,00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755C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55C" w:rsidRPr="009A3EBE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Dotacja dla Biblioteki Publicznej Miasta i Gminy Jarocin na realizację zadań biblioteki powiatowej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755C" w:rsidRPr="009A3EBE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122 760</w:t>
            </w: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,00</w:t>
            </w:r>
          </w:p>
        </w:tc>
      </w:tr>
      <w:tr w:rsidR="0001755C" w:rsidRPr="008241E5" w:rsidTr="00D70F69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01755C" w:rsidRPr="008241E5" w:rsidRDefault="0001755C" w:rsidP="00D70F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506 406,48</w:t>
            </w:r>
          </w:p>
        </w:tc>
      </w:tr>
    </w:tbl>
    <w:p w:rsidR="0001755C" w:rsidRDefault="0001755C" w:rsidP="0001755C">
      <w:pPr>
        <w:rPr>
          <w:rFonts w:ascii="Times New Roman" w:hAnsi="Times New Roman" w:cs="Times New Roman"/>
          <w:b/>
        </w:rPr>
      </w:pPr>
    </w:p>
    <w:p w:rsidR="0001755C" w:rsidRPr="00FB47AB" w:rsidRDefault="0001755C" w:rsidP="0001755C">
      <w:pPr>
        <w:rPr>
          <w:rFonts w:ascii="Times New Roman" w:hAnsi="Times New Roman" w:cs="Times New Roman"/>
          <w:b/>
        </w:rPr>
      </w:pPr>
    </w:p>
    <w:p w:rsidR="0001755C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Wykaz udzielonych poręczeń i gwarancji, z wymienieniem podmiotów, których gwarancje i poręczenia dotyczą</w:t>
      </w:r>
    </w:p>
    <w:p w:rsidR="0001755C" w:rsidRDefault="0001755C" w:rsidP="0001755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2019</w:t>
      </w:r>
      <w:r w:rsidRPr="004F4F84">
        <w:rPr>
          <w:rFonts w:ascii="Times New Roman" w:hAnsi="Times New Roman" w:cs="Times New Roman"/>
          <w:sz w:val="24"/>
        </w:rPr>
        <w:t xml:space="preserve"> roku Powiat Jarociński</w:t>
      </w:r>
      <w:r>
        <w:rPr>
          <w:rFonts w:ascii="Times New Roman" w:hAnsi="Times New Roman" w:cs="Times New Roman"/>
          <w:sz w:val="24"/>
        </w:rPr>
        <w:t xml:space="preserve"> nie udzielił żadnych poręczeń.</w:t>
      </w:r>
      <w:r>
        <w:rPr>
          <w:rFonts w:ascii="Times New Roman" w:hAnsi="Times New Roman" w:cs="Times New Roman"/>
          <w:sz w:val="24"/>
        </w:rPr>
        <w:br/>
      </w:r>
      <w:r w:rsidRPr="004F4F84">
        <w:rPr>
          <w:rFonts w:ascii="Times New Roman" w:hAnsi="Times New Roman" w:cs="Times New Roman"/>
          <w:sz w:val="24"/>
        </w:rPr>
        <w:t>Ogółem wartość nominalna niewymagalnych zobowiązań z tytułu udzielonych w latach ubiegłych poręczeń spółce "Szpital Powiatowy w Jaro</w:t>
      </w:r>
      <w:r>
        <w:rPr>
          <w:rFonts w:ascii="Times New Roman" w:hAnsi="Times New Roman" w:cs="Times New Roman"/>
          <w:sz w:val="24"/>
        </w:rPr>
        <w:t>cinie Sp. z o.o." na koniec 2019</w:t>
      </w:r>
      <w:r w:rsidRPr="004F4F84">
        <w:rPr>
          <w:rFonts w:ascii="Times New Roman" w:hAnsi="Times New Roman" w:cs="Times New Roman"/>
          <w:sz w:val="24"/>
        </w:rPr>
        <w:t xml:space="preserve"> roku wyn</w:t>
      </w:r>
      <w:r>
        <w:rPr>
          <w:rFonts w:ascii="Times New Roman" w:hAnsi="Times New Roman" w:cs="Times New Roman"/>
          <w:sz w:val="24"/>
        </w:rPr>
        <w:t>iosła</w:t>
      </w:r>
      <w:r w:rsidRPr="004F4F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12.944.625,51</w:t>
      </w:r>
      <w:r w:rsidRPr="004F4F84">
        <w:rPr>
          <w:rFonts w:ascii="Times New Roman" w:hAnsi="Times New Roman" w:cs="Times New Roman"/>
          <w:sz w:val="24"/>
        </w:rPr>
        <w:t xml:space="preserve"> zł.</w:t>
      </w:r>
    </w:p>
    <w:p w:rsidR="0001755C" w:rsidRDefault="0001755C" w:rsidP="0001755C">
      <w:pPr>
        <w:ind w:left="360"/>
        <w:rPr>
          <w:rFonts w:ascii="Times New Roman" w:hAnsi="Times New Roman" w:cs="Times New Roman"/>
          <w:sz w:val="24"/>
        </w:rPr>
      </w:pPr>
    </w:p>
    <w:p w:rsidR="0001755C" w:rsidRPr="009359BB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W 2019</w:t>
      </w:r>
      <w:r w:rsidRPr="009359BB">
        <w:rPr>
          <w:rFonts w:ascii="Times New Roman" w:hAnsi="Times New Roman" w:cs="Times New Roman"/>
          <w:b/>
          <w:sz w:val="24"/>
        </w:rPr>
        <w:t xml:space="preserve"> roku nie udzielono osobom prawnym i fizycznym oraz jednostkom organizacyjnym nieposiadającym osobowości prawnej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359BB">
        <w:rPr>
          <w:rFonts w:ascii="Times New Roman" w:hAnsi="Times New Roman" w:cs="Times New Roman"/>
          <w:b/>
          <w:sz w:val="24"/>
        </w:rPr>
        <w:t>ulg,</w:t>
      </w:r>
      <w:r>
        <w:rPr>
          <w:rFonts w:ascii="Times New Roman" w:hAnsi="Times New Roman" w:cs="Times New Roman"/>
          <w:b/>
          <w:sz w:val="24"/>
        </w:rPr>
        <w:t xml:space="preserve"> odroczeń, umorzeń lub rozłożenia</w:t>
      </w:r>
      <w:r w:rsidRPr="009359BB">
        <w:rPr>
          <w:rFonts w:ascii="Times New Roman" w:hAnsi="Times New Roman" w:cs="Times New Roman"/>
          <w:b/>
          <w:sz w:val="24"/>
        </w:rPr>
        <w:t xml:space="preserve"> spłat na raty</w:t>
      </w:r>
      <w:r>
        <w:rPr>
          <w:rFonts w:ascii="Times New Roman" w:hAnsi="Times New Roman" w:cs="Times New Roman"/>
          <w:b/>
          <w:sz w:val="24"/>
        </w:rPr>
        <w:t xml:space="preserve"> w </w:t>
      </w:r>
      <w:r w:rsidRPr="009359BB">
        <w:rPr>
          <w:rFonts w:ascii="Times New Roman" w:hAnsi="Times New Roman" w:cs="Times New Roman"/>
          <w:b/>
          <w:sz w:val="24"/>
        </w:rPr>
        <w:t xml:space="preserve">zakresie podatków lub opłat w kwocie przewyższającej </w:t>
      </w:r>
      <w:r>
        <w:rPr>
          <w:rFonts w:ascii="Times New Roman" w:hAnsi="Times New Roman" w:cs="Times New Roman"/>
          <w:b/>
          <w:sz w:val="24"/>
        </w:rPr>
        <w:t xml:space="preserve">łącznie 500 zł. </w:t>
      </w:r>
    </w:p>
    <w:p w:rsidR="0001755C" w:rsidRPr="009359BB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Pr="00A604ED" w:rsidRDefault="0001755C" w:rsidP="0001755C">
      <w:pPr>
        <w:pStyle w:val="Akapitzlist"/>
        <w:rPr>
          <w:rFonts w:ascii="Times New Roman" w:hAnsi="Times New Roman" w:cs="Times New Roman"/>
          <w:sz w:val="24"/>
        </w:rPr>
      </w:pPr>
    </w:p>
    <w:p w:rsidR="0001755C" w:rsidRDefault="0001755C" w:rsidP="000175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Wykaz osób prawnych i fizycznych oraz jednostek organizacyjnych nieposiadających osobowości prawnej, którym udzielono pomocy publicznej</w:t>
      </w:r>
    </w:p>
    <w:p w:rsidR="0001755C" w:rsidRPr="00280FAF" w:rsidRDefault="0001755C" w:rsidP="0001755C">
      <w:pPr>
        <w:rPr>
          <w:rFonts w:ascii="Times New Roman" w:hAnsi="Times New Roman" w:cs="Times New Roman"/>
          <w:b/>
          <w:sz w:val="24"/>
        </w:rPr>
      </w:pPr>
    </w:p>
    <w:p w:rsidR="0001755C" w:rsidRPr="007C5430" w:rsidRDefault="0001755C" w:rsidP="0001755C">
      <w:pPr>
        <w:pStyle w:val="Akapitzlist"/>
        <w:rPr>
          <w:rFonts w:ascii="Times New Roman" w:hAnsi="Times New Roman" w:cs="Times New Roman"/>
          <w:b/>
          <w:sz w:val="24"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Default="0001755C" w:rsidP="002A163D">
      <w:pPr>
        <w:rPr>
          <w:b/>
        </w:rPr>
      </w:pPr>
    </w:p>
    <w:p w:rsidR="0001755C" w:rsidRPr="0001755C" w:rsidRDefault="0001755C" w:rsidP="0001755C">
      <w:pPr>
        <w:spacing w:after="0"/>
        <w:ind w:left="-1440" w:right="10469"/>
        <w:rPr>
          <w:rFonts w:ascii="Calibri" w:eastAsia="Calibri" w:hAnsi="Calibri" w:cs="Calibri"/>
          <w:color w:val="000000"/>
          <w:lang w:eastAsia="pl-PL"/>
        </w:rPr>
      </w:pPr>
      <w:r w:rsidRPr="0001755C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0" wp14:anchorId="7E055E32" wp14:editId="2EFBA4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55C">
        <w:rPr>
          <w:rFonts w:ascii="Calibri" w:eastAsia="Calibri" w:hAnsi="Calibri" w:cs="Calibri"/>
          <w:color w:val="000000"/>
          <w:lang w:eastAsia="pl-PL"/>
        </w:rPr>
        <w:br w:type="page"/>
      </w:r>
    </w:p>
    <w:p w:rsidR="0001755C" w:rsidRPr="0001755C" w:rsidRDefault="0001755C" w:rsidP="0001755C">
      <w:pPr>
        <w:spacing w:after="0"/>
        <w:ind w:left="-1440" w:right="10469"/>
        <w:rPr>
          <w:rFonts w:ascii="Calibri" w:eastAsia="Calibri" w:hAnsi="Calibri" w:cs="Calibri"/>
          <w:color w:val="000000"/>
          <w:lang w:eastAsia="pl-PL"/>
        </w:rPr>
      </w:pPr>
      <w:r w:rsidRPr="0001755C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0" wp14:anchorId="06D7BC28" wp14:editId="1D5A0CC5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755C">
        <w:rPr>
          <w:rFonts w:ascii="Calibri" w:eastAsia="Calibri" w:hAnsi="Calibri" w:cs="Calibri"/>
          <w:color w:val="000000"/>
          <w:lang w:eastAsia="pl-PL"/>
        </w:rPr>
        <w:br w:type="page"/>
      </w:r>
    </w:p>
    <w:p w:rsidR="0001755C" w:rsidRPr="0001755C" w:rsidRDefault="0001755C" w:rsidP="0001755C">
      <w:pPr>
        <w:spacing w:after="0"/>
        <w:ind w:left="-1440" w:right="10469"/>
        <w:rPr>
          <w:rFonts w:ascii="Calibri" w:eastAsia="Calibri" w:hAnsi="Calibri" w:cs="Calibri"/>
          <w:color w:val="000000"/>
          <w:lang w:eastAsia="pl-PL"/>
        </w:rPr>
      </w:pPr>
      <w:bookmarkStart w:id="0" w:name="_GoBack"/>
      <w:r w:rsidRPr="0001755C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0" wp14:anchorId="22A8AAEC" wp14:editId="3BB1F2E8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01755C">
        <w:rPr>
          <w:rFonts w:ascii="Calibri" w:eastAsia="Calibri" w:hAnsi="Calibri" w:cs="Calibri"/>
          <w:color w:val="000000"/>
          <w:lang w:eastAsia="pl-PL"/>
        </w:rPr>
        <w:br w:type="page"/>
      </w:r>
    </w:p>
    <w:p w:rsidR="0001755C" w:rsidRPr="0001755C" w:rsidRDefault="0001755C" w:rsidP="0001755C">
      <w:pPr>
        <w:spacing w:after="0"/>
        <w:ind w:left="-1440" w:right="10469"/>
        <w:rPr>
          <w:rFonts w:ascii="Calibri" w:eastAsia="Calibri" w:hAnsi="Calibri" w:cs="Calibri"/>
          <w:color w:val="000000"/>
          <w:lang w:eastAsia="pl-PL"/>
        </w:rPr>
      </w:pPr>
      <w:r w:rsidRPr="0001755C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0" wp14:anchorId="34C07996" wp14:editId="57053806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55C" w:rsidRPr="00550508" w:rsidRDefault="0001755C" w:rsidP="002A163D">
      <w:pPr>
        <w:rPr>
          <w:b/>
        </w:rPr>
      </w:pPr>
    </w:p>
    <w:sectPr w:rsidR="0001755C" w:rsidRPr="00550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63D" w:rsidRDefault="002A163D" w:rsidP="002A163D">
      <w:pPr>
        <w:spacing w:after="0" w:line="240" w:lineRule="auto"/>
      </w:pPr>
      <w:r>
        <w:separator/>
      </w:r>
    </w:p>
  </w:endnote>
  <w:endnote w:type="continuationSeparator" w:id="0">
    <w:p w:rsidR="002A163D" w:rsidRDefault="002A163D" w:rsidP="002A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63D" w:rsidRDefault="002A163D" w:rsidP="002A163D">
      <w:pPr>
        <w:spacing w:after="0" w:line="240" w:lineRule="auto"/>
      </w:pPr>
      <w:r>
        <w:separator/>
      </w:r>
    </w:p>
  </w:footnote>
  <w:footnote w:type="continuationSeparator" w:id="0">
    <w:p w:rsidR="002A163D" w:rsidRDefault="002A163D" w:rsidP="002A1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C7F35"/>
    <w:multiLevelType w:val="multilevel"/>
    <w:tmpl w:val="EFFE6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3ED95B51"/>
    <w:multiLevelType w:val="hybridMultilevel"/>
    <w:tmpl w:val="E3E0A96A"/>
    <w:lvl w:ilvl="0" w:tplc="3A9CD0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9D"/>
    <w:rsid w:val="0001755C"/>
    <w:rsid w:val="00066598"/>
    <w:rsid w:val="000B3408"/>
    <w:rsid w:val="002115CC"/>
    <w:rsid w:val="002A163D"/>
    <w:rsid w:val="0040714B"/>
    <w:rsid w:val="00550508"/>
    <w:rsid w:val="005C7F2F"/>
    <w:rsid w:val="005D1F30"/>
    <w:rsid w:val="007A6061"/>
    <w:rsid w:val="007C3028"/>
    <w:rsid w:val="00836126"/>
    <w:rsid w:val="00BA432D"/>
    <w:rsid w:val="00D22135"/>
    <w:rsid w:val="00D76F9D"/>
    <w:rsid w:val="00E96E1A"/>
    <w:rsid w:val="00EC7A51"/>
    <w:rsid w:val="00FC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FD74F-B00E-474D-9BBB-8A62CD1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6F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6E1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A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63D"/>
  </w:style>
  <w:style w:type="paragraph" w:styleId="Stopka">
    <w:name w:val="footer"/>
    <w:basedOn w:val="Normalny"/>
    <w:link w:val="StopkaZnak"/>
    <w:uiPriority w:val="99"/>
    <w:unhideWhenUsed/>
    <w:rsid w:val="002A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63D"/>
  </w:style>
  <w:style w:type="paragraph" w:styleId="Tekstdymka">
    <w:name w:val="Balloon Text"/>
    <w:basedOn w:val="Normalny"/>
    <w:link w:val="TekstdymkaZnak"/>
    <w:uiPriority w:val="99"/>
    <w:semiHidden/>
    <w:unhideWhenUsed/>
    <w:rsid w:val="00D22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1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C0B62819</Template>
  <TotalTime>41</TotalTime>
  <Pages>14</Pages>
  <Words>2024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dc:description/>
  <cp:lastModifiedBy>Damian Jankowski</cp:lastModifiedBy>
  <cp:revision>16</cp:revision>
  <cp:lastPrinted>2018-05-14T06:28:00Z</cp:lastPrinted>
  <dcterms:created xsi:type="dcterms:W3CDTF">2018-05-11T09:46:00Z</dcterms:created>
  <dcterms:modified xsi:type="dcterms:W3CDTF">2020-06-05T11:38:00Z</dcterms:modified>
</cp:coreProperties>
</file>